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900" w:rsidRDefault="008A6900" w:rsidP="008A6900">
      <w:pPr>
        <w:pStyle w:val="NoSpacing"/>
      </w:pPr>
    </w:p>
    <w:p w:rsidR="008A6900" w:rsidRDefault="008A6900" w:rsidP="008A6900">
      <w:pPr>
        <w:pStyle w:val="NoSpacing"/>
        <w:jc w:val="center"/>
      </w:pPr>
      <w:r>
        <w:t>STATEMENT</w:t>
      </w:r>
    </w:p>
    <w:p w:rsidR="008A6900" w:rsidRDefault="008A6900" w:rsidP="008A6900">
      <w:pPr>
        <w:pStyle w:val="NoSpacing"/>
        <w:jc w:val="center"/>
      </w:pPr>
    </w:p>
    <w:p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CO, xxxxx</w:t>
      </w:r>
    </w:p>
    <w:p w:rsidR="008A6900" w:rsidRDefault="008A6900" w:rsidP="008A6900">
      <w:pPr>
        <w:pStyle w:val="NoSpacing"/>
        <w:jc w:val="center"/>
        <w:rPr>
          <w:color w:val="C00000"/>
        </w:rPr>
      </w:pPr>
    </w:p>
    <w:p w:rsidR="008A6900" w:rsidRDefault="008A6900" w:rsidP="008A6900">
      <w:pPr>
        <w:pStyle w:val="NoSpacing"/>
        <w:jc w:val="center"/>
        <w:rPr>
          <w:color w:val="C00000"/>
        </w:rPr>
      </w:pPr>
    </w:p>
    <w:p w:rsidR="008A6900" w:rsidRDefault="008A6900" w:rsidP="008A6900">
      <w:pPr>
        <w:pStyle w:val="NoSpacing"/>
        <w:rPr>
          <w:color w:val="C00000"/>
        </w:rPr>
      </w:pPr>
      <w:r>
        <w:rPr>
          <w:color w:val="C00000"/>
        </w:rPr>
        <w:t>PATIENT:</w:t>
      </w:r>
      <w:r>
        <w:rPr>
          <w:color w:val="C00000"/>
        </w:rPr>
        <w:tab/>
      </w:r>
    </w:p>
    <w:p w:rsidR="008A6900" w:rsidRDefault="008A6900" w:rsidP="008A6900">
      <w:pPr>
        <w:pStyle w:val="NoSpacing"/>
        <w:rPr>
          <w:color w:val="C00000"/>
        </w:rPr>
      </w:pPr>
    </w:p>
    <w:p w:rsidR="008A6900" w:rsidRDefault="008A6900" w:rsidP="008A6900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:rsidR="008A6900" w:rsidRDefault="008A6900" w:rsidP="008A6900">
      <w:pPr>
        <w:pStyle w:val="NoSpacing"/>
        <w:rPr>
          <w:color w:val="C00000"/>
        </w:rPr>
      </w:pPr>
    </w:p>
    <w:p w:rsidR="008A6900" w:rsidRDefault="008A6900" w:rsidP="008A6900">
      <w:pPr>
        <w:pStyle w:val="NoSpacing"/>
        <w:rPr>
          <w:color w:val="C00000"/>
        </w:rPr>
      </w:pPr>
      <w:bookmarkStart w:id="0" w:name="_GoBack"/>
      <w:bookmarkEnd w:id="0"/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4"/>
        <w:gridCol w:w="1251"/>
        <w:gridCol w:w="317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231B65" w:rsidRPr="00207E2A" w:rsidTr="00207E2A">
        <w:tc>
          <w:tcPr>
            <w:tcW w:w="5148" w:type="dxa"/>
            <w:gridSpan w:val="3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8568" w:type="dxa"/>
            <w:gridSpan w:val="9"/>
            <w:shd w:val="clear" w:color="auto" w:fill="auto"/>
          </w:tcPr>
          <w:p w:rsidR="002F2468" w:rsidRPr="00207E2A" w:rsidRDefault="006427A6" w:rsidP="008A6900">
            <w:pPr>
              <w:pStyle w:val="NoSpacing"/>
              <w:rPr>
                <w:color w:val="C00000"/>
              </w:rPr>
            </w:pPr>
            <w:r w:rsidRPr="006427A6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6" type="#_x0000_t32" style="position:absolute;margin-left:294.05pt;margin-top:0;width:141.75pt;height:0;z-index:251667968;visibility:visible;mso-wrap-distance-top:-3e-5mm;mso-wrap-distance-bottom:-3e-5mm;mso-position-horizontal:right;mso-position-horizontal-relative:margin;mso-position-vertical:top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" strokecolor="#4a7ebb">
                  <v:stroke endarrow="open"/>
                  <o:lock v:ext="edit" shapetype="f"/>
                  <w10:wrap type="square" anchorx="margin" anchory="margin"/>
                </v:shape>
              </w:pict>
            </w:r>
            <w:r w:rsidR="002F2468"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  </w:t>
            </w: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:rsidTr="00207E2A">
        <w:tc>
          <w:tcPr>
            <w:tcW w:w="724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51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173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</w:tbl>
    <w:p w:rsidR="008A6900" w:rsidRDefault="002F2468" w:rsidP="008A6900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:rsidR="008A6900" w:rsidRDefault="008A6900" w:rsidP="008A6900">
      <w:pPr>
        <w:pStyle w:val="NoSpacing"/>
        <w:rPr>
          <w:color w:val="C00000"/>
        </w:rPr>
      </w:pPr>
    </w:p>
    <w:p w:rsidR="008A6900" w:rsidRDefault="008A6900" w:rsidP="008A6900">
      <w:pPr>
        <w:pStyle w:val="NoSpacing"/>
        <w:rPr>
          <w:color w:val="C00000"/>
        </w:rPr>
      </w:pPr>
    </w:p>
    <w:p w:rsidR="002F2468" w:rsidRDefault="002F2468" w:rsidP="008A6900">
      <w:pPr>
        <w:pStyle w:val="NoSpacing"/>
        <w:rPr>
          <w:color w:val="C00000"/>
        </w:rPr>
      </w:pPr>
    </w:p>
    <w:p w:rsidR="002F2468" w:rsidRPr="008A6900" w:rsidRDefault="002F2468" w:rsidP="008A6900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sectPr w:rsidR="002F2468" w:rsidRPr="008A6900" w:rsidSect="00BE1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attachedTemplate r:id="rId1"/>
  <w:defaultTabStop w:val="720"/>
  <w:characterSpacingControl w:val="doNotCompress"/>
  <w:compat/>
  <w:rsids>
    <w:rsidRoot w:val="00276F98"/>
    <w:rsid w:val="00207E2A"/>
    <w:rsid w:val="00231B65"/>
    <w:rsid w:val="00276F98"/>
    <w:rsid w:val="002B7419"/>
    <w:rsid w:val="002F2468"/>
    <w:rsid w:val="003A533A"/>
    <w:rsid w:val="006427A6"/>
    <w:rsid w:val="007564DE"/>
    <w:rsid w:val="008A6900"/>
    <w:rsid w:val="009E2DDE"/>
    <w:rsid w:val="00B36178"/>
    <w:rsid w:val="00BE1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94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6900"/>
    <w:rPr>
      <w:sz w:val="22"/>
      <w:szCs w:val="22"/>
    </w:rPr>
  </w:style>
  <w:style w:type="table" w:styleId="TableGrid">
    <w:name w:val="Table Grid"/>
    <w:basedOn w:val="TableNormal"/>
    <w:uiPriority w:val="59"/>
    <w:rsid w:val="003A53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mini\AppData\Local\Temp\Ledger%20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Ledger DOC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momini</dc:creator>
  <cp:lastModifiedBy>momini</cp:lastModifiedBy>
  <cp:revision>2</cp:revision>
  <dcterms:created xsi:type="dcterms:W3CDTF">2014-04-12T19:28:00Z</dcterms:created>
  <dcterms:modified xsi:type="dcterms:W3CDTF">2014-04-12T19:28:00Z</dcterms:modified>
</cp:coreProperties>
</file>